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75C63" w14:textId="77777777" w:rsidR="00697FBD" w:rsidRDefault="00697FBD" w:rsidP="00697FBD">
      <w:r>
        <w:t>Dato</w:t>
      </w:r>
    </w:p>
    <w:p w14:paraId="010FF4C5" w14:textId="77777777" w:rsidR="00DD179E" w:rsidRDefault="00DD179E" w:rsidP="006D7E3E">
      <w:pPr>
        <w:ind w:right="-567"/>
      </w:pPr>
    </w:p>
    <w:p w14:paraId="5C2DE2E3" w14:textId="77777777" w:rsidR="00DD179E" w:rsidRDefault="00DD179E" w:rsidP="00DD179E">
      <w:pPr>
        <w:ind w:right="-567"/>
      </w:pPr>
    </w:p>
    <w:p w14:paraId="676604F4" w14:textId="77777777" w:rsidR="00DD179E" w:rsidRDefault="00DD179E" w:rsidP="006D7E3E">
      <w:pPr>
        <w:ind w:right="-567"/>
      </w:pPr>
    </w:p>
    <w:p w14:paraId="4FD8E5AC" w14:textId="77777777" w:rsidR="00DD179E" w:rsidRDefault="00DD179E" w:rsidP="006D7E3E">
      <w:pPr>
        <w:ind w:right="-567"/>
      </w:pPr>
    </w:p>
    <w:p w14:paraId="4EEFD9F1" w14:textId="77777777" w:rsidR="00042800" w:rsidRDefault="00042800" w:rsidP="006D7E3E">
      <w:pPr>
        <w:ind w:right="-567"/>
      </w:pPr>
    </w:p>
    <w:p w14:paraId="6288BFF3" w14:textId="77777777" w:rsidR="006D7E3E" w:rsidRDefault="005646E5" w:rsidP="006D7E3E">
      <w:pPr>
        <w:ind w:right="-567"/>
      </w:pPr>
      <w:r>
        <w:t xml:space="preserve">Navn </w:t>
      </w:r>
      <w:proofErr w:type="spellStart"/>
      <w:r>
        <w:t>Navnesen</w:t>
      </w:r>
      <w:proofErr w:type="spellEnd"/>
    </w:p>
    <w:p w14:paraId="3338BF78" w14:textId="77777777" w:rsidR="005646E5" w:rsidRDefault="005646E5" w:rsidP="006D7E3E">
      <w:pPr>
        <w:ind w:right="-567"/>
      </w:pPr>
      <w:r>
        <w:t>Adresse 123</w:t>
      </w:r>
    </w:p>
    <w:p w14:paraId="2316318B" w14:textId="77777777" w:rsidR="005646E5" w:rsidRDefault="005646E5">
      <w:r>
        <w:t>Postnummer 1324</w:t>
      </w:r>
    </w:p>
    <w:p w14:paraId="257757E5" w14:textId="77777777" w:rsidR="00D5147A" w:rsidRDefault="00D5147A"/>
    <w:p w14:paraId="6E73C115" w14:textId="77777777" w:rsidR="00697FBD" w:rsidRDefault="00697FBD"/>
    <w:p w14:paraId="69C33B1D" w14:textId="77777777" w:rsidR="001C4D4C" w:rsidRDefault="001C4D4C"/>
    <w:p w14:paraId="01BFA460" w14:textId="77777777" w:rsidR="00DD179E" w:rsidRDefault="00DD179E"/>
    <w:p w14:paraId="3011AC60" w14:textId="77777777" w:rsidR="00DD179E" w:rsidRDefault="00DD179E"/>
    <w:p w14:paraId="310EACE1" w14:textId="77777777" w:rsidR="00DD179E" w:rsidRPr="00982D3D" w:rsidRDefault="00DD179E"/>
    <w:p w14:paraId="1B0B0197" w14:textId="77777777" w:rsidR="00982D3D" w:rsidRPr="001C4D4C" w:rsidRDefault="00697FBD" w:rsidP="00982D3D">
      <w:pPr>
        <w:pStyle w:val="IOGTtittelpbrevet"/>
        <w:rPr>
          <w:b/>
          <w:bCs/>
        </w:rPr>
      </w:pPr>
      <w:proofErr w:type="spellStart"/>
      <w:r w:rsidRPr="001C4D4C">
        <w:rPr>
          <w:b/>
          <w:bCs/>
        </w:rPr>
        <w:t>Xxxxx</w:t>
      </w:r>
      <w:proofErr w:type="spellEnd"/>
    </w:p>
    <w:p w14:paraId="1048CD22" w14:textId="77777777" w:rsidR="00982D3D" w:rsidRDefault="00133090" w:rsidP="001C4D4C">
      <w:r>
        <w:t>Mengdetekst</w:t>
      </w:r>
    </w:p>
    <w:p w14:paraId="53F24B92" w14:textId="77777777" w:rsidR="00697FBD" w:rsidRDefault="00133090" w:rsidP="00697FBD">
      <w:pPr>
        <w:pStyle w:val="IOGTuthevmengdetekst"/>
      </w:pPr>
      <w:r>
        <w:t>Mengdetekst uthev</w:t>
      </w:r>
    </w:p>
    <w:p w14:paraId="1149FF0D" w14:textId="77777777" w:rsidR="001C4D4C" w:rsidRDefault="001C4D4C" w:rsidP="00697FBD"/>
    <w:p w14:paraId="5ECA557C" w14:textId="77777777" w:rsidR="001C4D4C" w:rsidRDefault="00133090" w:rsidP="001C4D4C">
      <w:pPr>
        <w:pStyle w:val="IOGTmellomtittel"/>
      </w:pPr>
      <w:r>
        <w:t>Mellomtittel</w:t>
      </w:r>
    </w:p>
    <w:p w14:paraId="133E65FE" w14:textId="77777777" w:rsidR="00133090" w:rsidRDefault="00133090" w:rsidP="00133090">
      <w:r>
        <w:t>Mengdetekst</w:t>
      </w:r>
    </w:p>
    <w:p w14:paraId="5BDB82FC" w14:textId="77777777" w:rsidR="00982D3D" w:rsidRDefault="00982D3D"/>
    <w:p w14:paraId="0F3CE2DA" w14:textId="77777777" w:rsidR="00982D3D" w:rsidRDefault="00982D3D"/>
    <w:p w14:paraId="2DD78EDA" w14:textId="77777777" w:rsidR="002B6EA0" w:rsidRDefault="002B6EA0"/>
    <w:p w14:paraId="419009E0" w14:textId="77777777" w:rsidR="00982D3D" w:rsidRDefault="00982D3D"/>
    <w:sectPr w:rsidR="00982D3D" w:rsidSect="00D332A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29" w:right="1417" w:bottom="1417" w:left="1417" w:header="709" w:footer="5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3BEE9" w14:textId="77777777" w:rsidR="00692E9D" w:rsidRDefault="00692E9D" w:rsidP="00164033">
      <w:r>
        <w:separator/>
      </w:r>
    </w:p>
  </w:endnote>
  <w:endnote w:type="continuationSeparator" w:id="0">
    <w:p w14:paraId="60243067" w14:textId="77777777" w:rsidR="00692E9D" w:rsidRDefault="00692E9D" w:rsidP="0016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3">
    <w:altName w:val="Calibri"/>
    <w:panose1 w:val="020B0503030403020204"/>
    <w:charset w:val="00"/>
    <w:family w:val="swiss"/>
    <w:notTrueType/>
    <w:pitch w:val="variable"/>
    <w:sig w:usb0="E00002FF" w:usb1="00002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3 Semibold">
    <w:altName w:val="Calibri"/>
    <w:panose1 w:val="020B0603030403020204"/>
    <w:charset w:val="00"/>
    <w:family w:val="swiss"/>
    <w:notTrueType/>
    <w:pitch w:val="variable"/>
    <w:sig w:usb0="E00002FF" w:usb1="00002003" w:usb2="00000000" w:usb3="00000000" w:csb0="0000019F" w:csb1="00000000"/>
  </w:font>
  <w:font w:name="Rollerscript Rough">
    <w:panose1 w:val="03070600040307000000"/>
    <w:charset w:val="00"/>
    <w:family w:val="script"/>
    <w:notTrueType/>
    <w:pitch w:val="variable"/>
    <w:sig w:usb0="00000007" w:usb1="02000000" w:usb2="00000000" w:usb3="00000000" w:csb0="00000093" w:csb1="00000000"/>
  </w:font>
  <w:font w:name="Source Sans 3 Black">
    <w:altName w:val="Calibri"/>
    <w:panose1 w:val="020B0803030403020204"/>
    <w:charset w:val="00"/>
    <w:family w:val="swiss"/>
    <w:notTrueType/>
    <w:pitch w:val="variable"/>
    <w:sig w:usb0="E00002FF" w:usb1="00002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E9C37" w14:textId="77777777" w:rsidR="00337F26" w:rsidRDefault="002B6EA0" w:rsidP="00337F26">
    <w:pPr>
      <w:pStyle w:val="Bunntekst"/>
    </w:pPr>
    <w:r>
      <w:rPr>
        <w:noProof/>
      </w:rPr>
      <w:drawing>
        <wp:anchor distT="0" distB="0" distL="114300" distR="114300" simplePos="0" relativeHeight="251672576" behindDoc="1" locked="0" layoutInCell="1" allowOverlap="1" wp14:anchorId="790ED6B3" wp14:editId="494F7967">
          <wp:simplePos x="0" y="0"/>
          <wp:positionH relativeFrom="column">
            <wp:posOffset>-552450</wp:posOffset>
          </wp:positionH>
          <wp:positionV relativeFrom="paragraph">
            <wp:posOffset>-495300</wp:posOffset>
          </wp:positionV>
          <wp:extent cx="2038350" cy="935990"/>
          <wp:effectExtent l="0" t="0" r="0" b="0"/>
          <wp:wrapNone/>
          <wp:docPr id="2095110045" name="Bilde 2095110045" descr="Et bilde som inneholder klokke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110045" name="Bilde 2095110045" descr="Et bilde som inneholder klokke&#10;&#10;Automatisk generert beskrivels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5888"/>
                  <a:stretch/>
                </pic:blipFill>
                <pic:spPr bwMode="auto">
                  <a:xfrm>
                    <a:off x="0" y="0"/>
                    <a:ext cx="2038350" cy="9359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F26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8F13F4F" wp14:editId="2A1679D7">
              <wp:simplePos x="0" y="0"/>
              <wp:positionH relativeFrom="column">
                <wp:posOffset>-899795</wp:posOffset>
              </wp:positionH>
              <wp:positionV relativeFrom="paragraph">
                <wp:posOffset>-627380</wp:posOffset>
              </wp:positionV>
              <wp:extent cx="7534275" cy="1219200"/>
              <wp:effectExtent l="0" t="0" r="0" b="0"/>
              <wp:wrapNone/>
              <wp:docPr id="20" name="Rektangel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4275" cy="1219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F5BD6C" id="Rektangel 20" o:spid="_x0000_s1026" style="position:absolute;margin-left:-70.85pt;margin-top:-49.4pt;width:593.25pt;height:96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" filled="f" stroked="f" strokeweight="1pt"/>
          </w:pict>
        </mc:Fallback>
      </mc:AlternateContent>
    </w:r>
  </w:p>
  <w:p w14:paraId="54FBAB64" w14:textId="77777777" w:rsidR="00164033" w:rsidRDefault="002B6EA0" w:rsidP="00D5147A">
    <w:pPr>
      <w:pStyle w:val="Bunntekst"/>
      <w:ind w:left="-99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B4CF32A" wp14:editId="121965BB">
              <wp:simplePos x="0" y="0"/>
              <wp:positionH relativeFrom="margin">
                <wp:posOffset>2319655</wp:posOffset>
              </wp:positionH>
              <wp:positionV relativeFrom="paragraph">
                <wp:posOffset>67945</wp:posOffset>
              </wp:positionV>
              <wp:extent cx="2828925" cy="247650"/>
              <wp:effectExtent l="0" t="0" r="9525" b="0"/>
              <wp:wrapNone/>
              <wp:docPr id="15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28925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EA0DF5" w14:textId="77777777" w:rsidR="00042800" w:rsidRPr="002B6EA0" w:rsidRDefault="002B6EA0" w:rsidP="00042800">
                          <w:pPr>
                            <w:rPr>
                              <w:rFonts w:ascii="Rollerscript Rough" w:hAnsi="Rollerscript Rough"/>
                              <w:sz w:val="22"/>
                              <w:szCs w:val="28"/>
                            </w:rPr>
                          </w:pPr>
                          <w:r w:rsidRPr="002B6EA0">
                            <w:rPr>
                              <w:rFonts w:ascii="Rollerscript Rough" w:hAnsi="Rollerscript Rough"/>
                              <w:sz w:val="22"/>
                              <w:szCs w:val="28"/>
                            </w:rPr>
                            <w:t>Det skal være lett å ta rusfrie valg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4CF32A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left:0;text-align:left;margin-left:182.65pt;margin-top:5.35pt;width:222.75pt;height:19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" stroked="f">
              <v:textbox inset="0,0,0,0">
                <w:txbxContent>
                  <w:p w14:paraId="36EA0DF5" w14:textId="77777777" w:rsidR="00042800" w:rsidRPr="002B6EA0" w:rsidRDefault="002B6EA0" w:rsidP="00042800">
                    <w:pPr>
                      <w:rPr>
                        <w:rFonts w:ascii="Rollerscript Rough" w:hAnsi="Rollerscript Rough"/>
                        <w:sz w:val="22"/>
                        <w:szCs w:val="28"/>
                      </w:rPr>
                    </w:pPr>
                    <w:r w:rsidRPr="002B6EA0">
                      <w:rPr>
                        <w:rFonts w:ascii="Rollerscript Rough" w:hAnsi="Rollerscript Rough"/>
                        <w:sz w:val="22"/>
                        <w:szCs w:val="28"/>
                      </w:rPr>
                      <w:t>Det skal være lett å ta rusfrie valg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736077BE" wp14:editId="56DEB8CC">
              <wp:simplePos x="0" y="0"/>
              <wp:positionH relativeFrom="column">
                <wp:posOffset>1543050</wp:posOffset>
              </wp:positionH>
              <wp:positionV relativeFrom="paragraph">
                <wp:posOffset>76200</wp:posOffset>
              </wp:positionV>
              <wp:extent cx="638175" cy="200025"/>
              <wp:effectExtent l="0" t="0" r="9525" b="9525"/>
              <wp:wrapNone/>
              <wp:docPr id="546970503" name="Tekstboks 5469705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8175" cy="200025"/>
                      </a:xfrm>
                      <a:prstGeom prst="rect">
                        <a:avLst/>
                      </a:prstGeom>
                      <a:solidFill>
                        <a:srgbClr val="FFA400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4A96C9A" w14:textId="77777777" w:rsidR="002B6EA0" w:rsidRPr="006E377E" w:rsidRDefault="002B6EA0" w:rsidP="002B6EA0">
                          <w:pPr>
                            <w:rPr>
                              <w:rFonts w:ascii="Source Sans 3 Black" w:hAnsi="Source Sans 3 Black"/>
                              <w:b/>
                              <w:bCs/>
                              <w:color w:val="FFFFFF" w:themeColor="background1"/>
                              <w:sz w:val="22"/>
                              <w:szCs w:val="28"/>
                            </w:rPr>
                          </w:pPr>
                          <w:r>
                            <w:rPr>
                              <w:rFonts w:ascii="Source Sans 3 Black" w:hAnsi="Source Sans 3 Black"/>
                              <w:b/>
                              <w:bCs/>
                              <w:color w:val="FFFFFF" w:themeColor="background1"/>
                              <w:sz w:val="22"/>
                              <w:szCs w:val="28"/>
                            </w:rPr>
                            <w:t>I</w:t>
                          </w:r>
                          <w:r w:rsidRPr="006E377E">
                            <w:rPr>
                              <w:rFonts w:ascii="Source Sans 3 Black" w:hAnsi="Source Sans 3 Black"/>
                              <w:b/>
                              <w:bCs/>
                              <w:color w:val="FFFFFF" w:themeColor="background1"/>
                              <w:sz w:val="22"/>
                              <w:szCs w:val="28"/>
                            </w:rPr>
                            <w:t>OGT.NO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6077BE" id="Tekstboks 546970503" o:spid="_x0000_s1027" type="#_x0000_t202" style="position:absolute;left:0;text-align:left;margin-left:121.5pt;margin-top:6pt;width:50.25pt;height:15.7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" fillcolor="#ffa400" stroked="f" strokeweight=".5pt">
              <v:textbox inset="1mm,0,0,0">
                <w:txbxContent>
                  <w:p w14:paraId="74A96C9A" w14:textId="77777777" w:rsidR="002B6EA0" w:rsidRPr="006E377E" w:rsidRDefault="002B6EA0" w:rsidP="002B6EA0">
                    <w:pPr>
                      <w:rPr>
                        <w:rFonts w:ascii="Source Sans 3 Black" w:hAnsi="Source Sans 3 Black"/>
                        <w:b/>
                        <w:bCs/>
                        <w:color w:val="FFFFFF" w:themeColor="background1"/>
                        <w:sz w:val="22"/>
                        <w:szCs w:val="28"/>
                      </w:rPr>
                    </w:pPr>
                    <w:r>
                      <w:rPr>
                        <w:rFonts w:ascii="Source Sans 3 Black" w:hAnsi="Source Sans 3 Black"/>
                        <w:b/>
                        <w:bCs/>
                        <w:color w:val="FFFFFF" w:themeColor="background1"/>
                        <w:sz w:val="22"/>
                        <w:szCs w:val="28"/>
                      </w:rPr>
                      <w:t>I</w:t>
                    </w:r>
                    <w:r w:rsidRPr="006E377E">
                      <w:rPr>
                        <w:rFonts w:ascii="Source Sans 3 Black" w:hAnsi="Source Sans 3 Black"/>
                        <w:b/>
                        <w:bCs/>
                        <w:color w:val="FFFFFF" w:themeColor="background1"/>
                        <w:sz w:val="22"/>
                        <w:szCs w:val="28"/>
                      </w:rPr>
                      <w:t>OGT.NO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668D9" w14:textId="77777777" w:rsidR="00042800" w:rsidRDefault="00E304CC">
    <w:pPr>
      <w:pStyle w:val="Bunnteks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FAD57FE" wp14:editId="48158B55">
              <wp:simplePos x="0" y="0"/>
              <wp:positionH relativeFrom="column">
                <wp:posOffset>1414780</wp:posOffset>
              </wp:positionH>
              <wp:positionV relativeFrom="paragraph">
                <wp:posOffset>86995</wp:posOffset>
              </wp:positionV>
              <wp:extent cx="638175" cy="200025"/>
              <wp:effectExtent l="0" t="0" r="9525" b="9525"/>
              <wp:wrapNone/>
              <wp:docPr id="12" name="Tekstboks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8175" cy="200025"/>
                      </a:xfrm>
                      <a:prstGeom prst="rect">
                        <a:avLst/>
                      </a:prstGeom>
                      <a:solidFill>
                        <a:srgbClr val="FFA400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C595C27" w14:textId="77777777" w:rsidR="00042800" w:rsidRPr="006E377E" w:rsidRDefault="006E377E" w:rsidP="00042800">
                          <w:pPr>
                            <w:rPr>
                              <w:rFonts w:ascii="Source Sans 3 Black" w:hAnsi="Source Sans 3 Black"/>
                              <w:b/>
                              <w:bCs/>
                              <w:color w:val="FFFFFF" w:themeColor="background1"/>
                              <w:sz w:val="22"/>
                              <w:szCs w:val="28"/>
                            </w:rPr>
                          </w:pPr>
                          <w:r>
                            <w:rPr>
                              <w:rFonts w:ascii="Source Sans 3 Black" w:hAnsi="Source Sans 3 Black"/>
                              <w:b/>
                              <w:bCs/>
                              <w:color w:val="FFFFFF" w:themeColor="background1"/>
                              <w:sz w:val="22"/>
                              <w:szCs w:val="28"/>
                            </w:rPr>
                            <w:t>I</w:t>
                          </w:r>
                          <w:r w:rsidR="00042800" w:rsidRPr="006E377E">
                            <w:rPr>
                              <w:rFonts w:ascii="Source Sans 3 Black" w:hAnsi="Source Sans 3 Black"/>
                              <w:b/>
                              <w:bCs/>
                              <w:color w:val="FFFFFF" w:themeColor="background1"/>
                              <w:sz w:val="22"/>
                              <w:szCs w:val="28"/>
                            </w:rPr>
                            <w:t>OGT.NO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D57FE" id="_x0000_t202" coordsize="21600,21600" o:spt="202" path="m,l,21600r21600,l21600,xe">
              <v:stroke joinstyle="miter"/>
              <v:path gradientshapeok="t" o:connecttype="rect"/>
            </v:shapetype>
            <v:shape id="Tekstboks 12" o:spid="_x0000_s1029" type="#_x0000_t202" style="position:absolute;margin-left:111.4pt;margin-top:6.85pt;width:50.25pt;height:15.75pt;z-index:-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" fillcolor="#ffa400" stroked="f" strokeweight=".5pt">
              <v:textbox inset="1mm,0,0,0">
                <w:txbxContent>
                  <w:p w14:paraId="0C595C27" w14:textId="77777777" w:rsidR="00042800" w:rsidRPr="006E377E" w:rsidRDefault="006E377E" w:rsidP="00042800">
                    <w:pPr>
                      <w:rPr>
                        <w:rFonts w:ascii="Source Sans 3 Black" w:hAnsi="Source Sans 3 Black"/>
                        <w:b/>
                        <w:bCs/>
                        <w:color w:val="FFFFFF" w:themeColor="background1"/>
                        <w:sz w:val="22"/>
                        <w:szCs w:val="28"/>
                      </w:rPr>
                    </w:pPr>
                    <w:r>
                      <w:rPr>
                        <w:rFonts w:ascii="Source Sans 3 Black" w:hAnsi="Source Sans 3 Black"/>
                        <w:b/>
                        <w:bCs/>
                        <w:color w:val="FFFFFF" w:themeColor="background1"/>
                        <w:sz w:val="22"/>
                        <w:szCs w:val="28"/>
                      </w:rPr>
                      <w:t>I</w:t>
                    </w:r>
                    <w:r w:rsidR="00042800" w:rsidRPr="006E377E">
                      <w:rPr>
                        <w:rFonts w:ascii="Source Sans 3 Black" w:hAnsi="Source Sans 3 Black"/>
                        <w:b/>
                        <w:bCs/>
                        <w:color w:val="FFFFFF" w:themeColor="background1"/>
                        <w:sz w:val="22"/>
                        <w:szCs w:val="28"/>
                      </w:rPr>
                      <w:t>OGT.NO</w:t>
                    </w:r>
                  </w:p>
                </w:txbxContent>
              </v:textbox>
            </v:shape>
          </w:pict>
        </mc:Fallback>
      </mc:AlternateContent>
    </w:r>
    <w:r w:rsidR="00337F26">
      <w:rPr>
        <w:noProof/>
      </w:rPr>
      <w:drawing>
        <wp:anchor distT="0" distB="0" distL="114300" distR="114300" simplePos="0" relativeHeight="251659264" behindDoc="1" locked="0" layoutInCell="1" allowOverlap="1" wp14:anchorId="7D8F1078" wp14:editId="7477CE91">
          <wp:simplePos x="0" y="0"/>
          <wp:positionH relativeFrom="column">
            <wp:posOffset>-680720</wp:posOffset>
          </wp:positionH>
          <wp:positionV relativeFrom="paragraph">
            <wp:posOffset>-665480</wp:posOffset>
          </wp:positionV>
          <wp:extent cx="2038350" cy="935990"/>
          <wp:effectExtent l="0" t="0" r="0" b="0"/>
          <wp:wrapNone/>
          <wp:docPr id="14" name="Bild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Bilde 14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5888"/>
                  <a:stretch/>
                </pic:blipFill>
                <pic:spPr bwMode="auto">
                  <a:xfrm>
                    <a:off x="0" y="0"/>
                    <a:ext cx="2038350" cy="9359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F26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33C7DFF" wp14:editId="32BA7A14">
              <wp:simplePos x="0" y="0"/>
              <wp:positionH relativeFrom="column">
                <wp:posOffset>-899795</wp:posOffset>
              </wp:positionH>
              <wp:positionV relativeFrom="paragraph">
                <wp:posOffset>-741680</wp:posOffset>
              </wp:positionV>
              <wp:extent cx="7534275" cy="1219200"/>
              <wp:effectExtent l="0" t="0" r="0" b="0"/>
              <wp:wrapNone/>
              <wp:docPr id="17" name="Rektangel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4275" cy="1219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86E615" id="Rektangel 17" o:spid="_x0000_s1026" style="position:absolute;margin-left:-70.85pt;margin-top:-58.4pt;width:593.25pt;height:96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" filled="f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7B78E" w14:textId="77777777" w:rsidR="00692E9D" w:rsidRDefault="00692E9D" w:rsidP="00164033">
      <w:r>
        <w:separator/>
      </w:r>
    </w:p>
  </w:footnote>
  <w:footnote w:type="continuationSeparator" w:id="0">
    <w:p w14:paraId="74440C57" w14:textId="77777777" w:rsidR="00692E9D" w:rsidRDefault="00692E9D" w:rsidP="00164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BF625" w14:textId="77777777" w:rsidR="00164033" w:rsidRDefault="00164033" w:rsidP="00D5147A">
    <w:pPr>
      <w:pStyle w:val="Topptekst"/>
      <w:tabs>
        <w:tab w:val="clear" w:pos="9072"/>
        <w:tab w:val="right" w:pos="8647"/>
      </w:tabs>
      <w:ind w:right="-99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67E67" w14:textId="77777777" w:rsidR="00D332AD" w:rsidRDefault="00D332AD">
    <w:pPr>
      <w:pStyle w:val="Topptekst"/>
    </w:pPr>
    <w:r>
      <w:rPr>
        <w:noProof/>
      </w:rPr>
      <mc:AlternateContent>
        <mc:Choice Requires="wps">
          <w:drawing>
            <wp:anchor distT="45720" distB="45720" distL="114300" distR="114300" simplePos="0" relativeHeight="251642880" behindDoc="0" locked="1" layoutInCell="1" allowOverlap="1" wp14:anchorId="39643EDB" wp14:editId="55CC1BBE">
              <wp:simplePos x="0" y="0"/>
              <wp:positionH relativeFrom="column">
                <wp:posOffset>4529455</wp:posOffset>
              </wp:positionH>
              <wp:positionV relativeFrom="page">
                <wp:posOffset>1495425</wp:posOffset>
              </wp:positionV>
              <wp:extent cx="1800860" cy="1228725"/>
              <wp:effectExtent l="0" t="0" r="8890" b="9525"/>
              <wp:wrapSquare wrapText="left"/>
              <wp:docPr id="217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0860" cy="1228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521A48" w14:textId="77777777" w:rsidR="00D332AD" w:rsidRPr="00957C4E" w:rsidRDefault="00D332AD">
                          <w:pPr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BESØKSADRESSE:</w:t>
                          </w:r>
                        </w:p>
                        <w:p w14:paraId="4FC6E644" w14:textId="0D4CC5F9" w:rsidR="00D332AD" w:rsidRPr="00957C4E" w:rsidRDefault="00692E9D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Adresse</w:t>
                          </w:r>
                        </w:p>
                        <w:p w14:paraId="1C7C9BB1" w14:textId="77777777" w:rsidR="00957C4E" w:rsidRPr="00957C4E" w:rsidRDefault="00957C4E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POSTADRESSE:</w:t>
                          </w:r>
                          <w:r w:rsidRPr="00957C4E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36D98BC" w14:textId="68AF4566" w:rsidR="00957C4E" w:rsidRPr="008D6014" w:rsidRDefault="00692E9D" w:rsidP="00957C4E">
                          <w:pPr>
                            <w:rPr>
                              <w:sz w:val="6"/>
                              <w:szCs w:val="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Adresse</w:t>
                          </w:r>
                          <w:r w:rsidR="008D6014">
                            <w:rPr>
                              <w:sz w:val="16"/>
                              <w:szCs w:val="16"/>
                            </w:rPr>
                            <w:br/>
                          </w:r>
                        </w:p>
                        <w:p w14:paraId="4E89506B" w14:textId="5EB09488" w:rsidR="00D332AD" w:rsidRPr="00957C4E" w:rsidRDefault="00D332AD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E-POST:</w:t>
                          </w:r>
                          <w:r w:rsidRPr="00957C4E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1" w:history="1">
                            <w:r w:rsidR="00692E9D">
                              <w:rPr>
                                <w:sz w:val="16"/>
                                <w:szCs w:val="16"/>
                              </w:rPr>
                              <w:t>e-post</w:t>
                            </w:r>
                          </w:hyperlink>
                        </w:p>
                        <w:p w14:paraId="04DEF6E9" w14:textId="51E60E13" w:rsidR="00D332AD" w:rsidRPr="00957C4E" w:rsidRDefault="00D332AD" w:rsidP="00D332AD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BA</w:t>
                          </w:r>
                          <w:r w:rsidR="00957C4E"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KKONTO:</w:t>
                          </w:r>
                          <w:r w:rsidRPr="00957C4E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="00692E9D">
                            <w:rPr>
                              <w:sz w:val="16"/>
                              <w:szCs w:val="16"/>
                            </w:rPr>
                            <w:t>kononummer</w:t>
                          </w:r>
                          <w:proofErr w:type="spellEnd"/>
                        </w:p>
                        <w:p w14:paraId="78B2FA8B" w14:textId="55F7D3CD" w:rsidR="00D332AD" w:rsidRPr="00957C4E" w:rsidRDefault="00D332AD" w:rsidP="00D332AD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957C4E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ORG.NR:</w:t>
                          </w:r>
                          <w:r w:rsidRPr="00957C4E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692E9D">
                            <w:rPr>
                              <w:sz w:val="16"/>
                              <w:szCs w:val="16"/>
                            </w:rPr>
                            <w:t>organisasjonsnummer</w:t>
                          </w:r>
                        </w:p>
                        <w:p w14:paraId="0542A5A7" w14:textId="77777777" w:rsidR="00D332AD" w:rsidRDefault="00D332AD" w:rsidP="00D332AD">
                          <w:pPr>
                            <w:rPr>
                              <w:sz w:val="17"/>
                              <w:szCs w:val="17"/>
                            </w:rPr>
                          </w:pPr>
                        </w:p>
                        <w:p w14:paraId="68D9B495" w14:textId="77777777" w:rsidR="00D332AD" w:rsidRDefault="00D332AD"/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643ED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56.65pt;margin-top:117.75pt;width:141.8pt;height:96.7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" stroked="f">
              <v:textbox inset="0,0,0,0">
                <w:txbxContent>
                  <w:p w14:paraId="13521A48" w14:textId="77777777" w:rsidR="00D332AD" w:rsidRPr="00957C4E" w:rsidRDefault="00D332AD">
                    <w:pPr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957C4E">
                      <w:rPr>
                        <w:b/>
                        <w:bCs/>
                        <w:sz w:val="16"/>
                        <w:szCs w:val="16"/>
                      </w:rPr>
                      <w:t>BESØKSADRESSE:</w:t>
                    </w:r>
                  </w:p>
                  <w:p w14:paraId="4FC6E644" w14:textId="0D4CC5F9" w:rsidR="00D332AD" w:rsidRPr="00957C4E" w:rsidRDefault="00692E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Adresse</w:t>
                    </w:r>
                  </w:p>
                  <w:p w14:paraId="1C7C9BB1" w14:textId="77777777" w:rsidR="00957C4E" w:rsidRPr="00957C4E" w:rsidRDefault="00957C4E">
                    <w:pPr>
                      <w:rPr>
                        <w:sz w:val="16"/>
                        <w:szCs w:val="16"/>
                      </w:rPr>
                    </w:pPr>
                    <w:r w:rsidRPr="00957C4E">
                      <w:rPr>
                        <w:b/>
                        <w:bCs/>
                        <w:sz w:val="16"/>
                        <w:szCs w:val="16"/>
                      </w:rPr>
                      <w:t>POSTADRESSE:</w:t>
                    </w:r>
                    <w:r w:rsidRPr="00957C4E">
                      <w:rPr>
                        <w:sz w:val="16"/>
                        <w:szCs w:val="16"/>
                      </w:rPr>
                      <w:t xml:space="preserve"> </w:t>
                    </w:r>
                  </w:p>
                  <w:p w14:paraId="736D98BC" w14:textId="68AF4566" w:rsidR="00957C4E" w:rsidRPr="008D6014" w:rsidRDefault="00692E9D" w:rsidP="00957C4E">
                    <w:pPr>
                      <w:rPr>
                        <w:sz w:val="6"/>
                        <w:szCs w:val="6"/>
                      </w:rPr>
                    </w:pPr>
                    <w:r>
                      <w:rPr>
                        <w:sz w:val="16"/>
                        <w:szCs w:val="16"/>
                      </w:rPr>
                      <w:t>Adresse</w:t>
                    </w:r>
                    <w:r w:rsidR="008D6014">
                      <w:rPr>
                        <w:sz w:val="16"/>
                        <w:szCs w:val="16"/>
                      </w:rPr>
                      <w:br/>
                    </w:r>
                  </w:p>
                  <w:p w14:paraId="4E89506B" w14:textId="5EB09488" w:rsidR="00D332AD" w:rsidRPr="00957C4E" w:rsidRDefault="00D332AD">
                    <w:pPr>
                      <w:rPr>
                        <w:sz w:val="16"/>
                        <w:szCs w:val="16"/>
                      </w:rPr>
                    </w:pPr>
                    <w:r w:rsidRPr="00957C4E">
                      <w:rPr>
                        <w:b/>
                        <w:bCs/>
                        <w:sz w:val="16"/>
                        <w:szCs w:val="16"/>
                      </w:rPr>
                      <w:t>E-POST:</w:t>
                    </w:r>
                    <w:r w:rsidRPr="00957C4E">
                      <w:rPr>
                        <w:sz w:val="16"/>
                        <w:szCs w:val="16"/>
                      </w:rPr>
                      <w:t xml:space="preserve"> </w:t>
                    </w:r>
                    <w:hyperlink r:id="rId2" w:history="1">
                      <w:r w:rsidR="00692E9D">
                        <w:rPr>
                          <w:sz w:val="16"/>
                          <w:szCs w:val="16"/>
                        </w:rPr>
                        <w:t>e-post</w:t>
                      </w:r>
                    </w:hyperlink>
                  </w:p>
                  <w:p w14:paraId="04DEF6E9" w14:textId="51E60E13" w:rsidR="00D332AD" w:rsidRPr="00957C4E" w:rsidRDefault="00D332AD" w:rsidP="00D332AD">
                    <w:pPr>
                      <w:rPr>
                        <w:sz w:val="16"/>
                        <w:szCs w:val="16"/>
                      </w:rPr>
                    </w:pPr>
                    <w:r w:rsidRPr="00957C4E">
                      <w:rPr>
                        <w:b/>
                        <w:bCs/>
                        <w:sz w:val="16"/>
                        <w:szCs w:val="16"/>
                      </w:rPr>
                      <w:t>BA</w:t>
                    </w:r>
                    <w:r w:rsidR="00957C4E" w:rsidRPr="00957C4E">
                      <w:rPr>
                        <w:b/>
                        <w:bCs/>
                        <w:sz w:val="16"/>
                        <w:szCs w:val="16"/>
                      </w:rPr>
                      <w:t>N</w:t>
                    </w:r>
                    <w:r w:rsidRPr="00957C4E">
                      <w:rPr>
                        <w:b/>
                        <w:bCs/>
                        <w:sz w:val="16"/>
                        <w:szCs w:val="16"/>
                      </w:rPr>
                      <w:t>KKONTO:</w:t>
                    </w:r>
                    <w:r w:rsidRPr="00957C4E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692E9D">
                      <w:rPr>
                        <w:sz w:val="16"/>
                        <w:szCs w:val="16"/>
                      </w:rPr>
                      <w:t>kononummer</w:t>
                    </w:r>
                    <w:proofErr w:type="spellEnd"/>
                  </w:p>
                  <w:p w14:paraId="78B2FA8B" w14:textId="55F7D3CD" w:rsidR="00D332AD" w:rsidRPr="00957C4E" w:rsidRDefault="00D332AD" w:rsidP="00D332AD">
                    <w:pPr>
                      <w:rPr>
                        <w:sz w:val="16"/>
                        <w:szCs w:val="16"/>
                      </w:rPr>
                    </w:pPr>
                    <w:r w:rsidRPr="00957C4E">
                      <w:rPr>
                        <w:b/>
                        <w:bCs/>
                        <w:sz w:val="16"/>
                        <w:szCs w:val="16"/>
                      </w:rPr>
                      <w:t>ORG.NR:</w:t>
                    </w:r>
                    <w:r w:rsidRPr="00957C4E">
                      <w:rPr>
                        <w:sz w:val="16"/>
                        <w:szCs w:val="16"/>
                      </w:rPr>
                      <w:t xml:space="preserve"> </w:t>
                    </w:r>
                    <w:r w:rsidR="00692E9D">
                      <w:rPr>
                        <w:sz w:val="16"/>
                        <w:szCs w:val="16"/>
                      </w:rPr>
                      <w:t>organisasjonsnummer</w:t>
                    </w:r>
                  </w:p>
                  <w:p w14:paraId="0542A5A7" w14:textId="77777777" w:rsidR="00D332AD" w:rsidRDefault="00D332AD" w:rsidP="00D332AD">
                    <w:pPr>
                      <w:rPr>
                        <w:sz w:val="17"/>
                        <w:szCs w:val="17"/>
                      </w:rPr>
                    </w:pPr>
                  </w:p>
                  <w:p w14:paraId="68D9B495" w14:textId="77777777" w:rsidR="00D332AD" w:rsidRDefault="00D332AD"/>
                </w:txbxContent>
              </v:textbox>
              <w10:wrap type="square" side="left"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40832" behindDoc="1" locked="1" layoutInCell="1" allowOverlap="1" wp14:anchorId="12512D1B" wp14:editId="4F3C198F">
          <wp:simplePos x="0" y="0"/>
          <wp:positionH relativeFrom="column">
            <wp:posOffset>4265930</wp:posOffset>
          </wp:positionH>
          <wp:positionV relativeFrom="page">
            <wp:posOffset>232410</wp:posOffset>
          </wp:positionV>
          <wp:extent cx="2211705" cy="1224915"/>
          <wp:effectExtent l="0" t="0" r="0" b="0"/>
          <wp:wrapSquare wrapText="left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1705" cy="1224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E9D"/>
    <w:rsid w:val="00042800"/>
    <w:rsid w:val="000B22A0"/>
    <w:rsid w:val="00133090"/>
    <w:rsid w:val="00164033"/>
    <w:rsid w:val="00186DBF"/>
    <w:rsid w:val="001B0FD1"/>
    <w:rsid w:val="001C4D4C"/>
    <w:rsid w:val="002320E2"/>
    <w:rsid w:val="002B6EA0"/>
    <w:rsid w:val="00337F26"/>
    <w:rsid w:val="003701DE"/>
    <w:rsid w:val="003E6B34"/>
    <w:rsid w:val="00461662"/>
    <w:rsid w:val="005646E5"/>
    <w:rsid w:val="00584DE3"/>
    <w:rsid w:val="00692E9D"/>
    <w:rsid w:val="00697FBD"/>
    <w:rsid w:val="006D7E3E"/>
    <w:rsid w:val="006E185F"/>
    <w:rsid w:val="006E377E"/>
    <w:rsid w:val="006F279F"/>
    <w:rsid w:val="006F34A5"/>
    <w:rsid w:val="007C7AD8"/>
    <w:rsid w:val="008D6014"/>
    <w:rsid w:val="00957C4E"/>
    <w:rsid w:val="00982D3D"/>
    <w:rsid w:val="00A45A0F"/>
    <w:rsid w:val="00AC2E66"/>
    <w:rsid w:val="00B65569"/>
    <w:rsid w:val="00BA527B"/>
    <w:rsid w:val="00CD52D3"/>
    <w:rsid w:val="00CE1715"/>
    <w:rsid w:val="00CF0F78"/>
    <w:rsid w:val="00D22E1A"/>
    <w:rsid w:val="00D332AD"/>
    <w:rsid w:val="00D5147A"/>
    <w:rsid w:val="00DD179E"/>
    <w:rsid w:val="00E3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97D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IOGT_Normal"/>
    <w:qFormat/>
    <w:rsid w:val="001C4D4C"/>
    <w:rPr>
      <w:rFonts w:ascii="Source Sans 3" w:hAnsi="Source Sans 3"/>
      <w:sz w:val="20"/>
    </w:rPr>
  </w:style>
  <w:style w:type="paragraph" w:styleId="Overskrift1">
    <w:name w:val="heading 1"/>
    <w:basedOn w:val="Normal"/>
    <w:next w:val="Normal"/>
    <w:link w:val="Overskrift1Tegn"/>
    <w:uiPriority w:val="9"/>
    <w:rsid w:val="00982D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rsid w:val="00982D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rsid w:val="00982D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Overskrift4">
    <w:name w:val="heading 4"/>
    <w:aliases w:val="IOGT_punktliste mengdetekst"/>
    <w:basedOn w:val="Normal"/>
    <w:next w:val="Normal"/>
    <w:link w:val="Overskrift4Tegn"/>
    <w:uiPriority w:val="9"/>
    <w:unhideWhenUsed/>
    <w:qFormat/>
    <w:rsid w:val="00982D3D"/>
    <w:pPr>
      <w:keepNext/>
      <w:keepLines/>
      <w:spacing w:before="40"/>
      <w:outlineLvl w:val="3"/>
    </w:pPr>
    <w:rPr>
      <w:rFonts w:eastAsiaTheme="majorEastAsia" w:cstheme="majorBidi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IOGTtittelpbrevet">
    <w:name w:val="IOGT_tittel på brevet"/>
    <w:basedOn w:val="Normal"/>
    <w:qFormat/>
    <w:rsid w:val="00982D3D"/>
    <w:rPr>
      <w:sz w:val="52"/>
      <w:szCs w:val="52"/>
    </w:rPr>
  </w:style>
  <w:style w:type="paragraph" w:customStyle="1" w:styleId="IOGTmengdetekst">
    <w:name w:val="IOGT_mengdetekst"/>
    <w:basedOn w:val="Normal"/>
    <w:qFormat/>
    <w:rsid w:val="00982D3D"/>
  </w:style>
  <w:style w:type="paragraph" w:customStyle="1" w:styleId="IOGTmellomtittel">
    <w:name w:val="IOGT_mellomtittel"/>
    <w:basedOn w:val="Normal"/>
    <w:qFormat/>
    <w:rsid w:val="001C4D4C"/>
    <w:rPr>
      <w:b/>
      <w:bCs/>
      <w:sz w:val="26"/>
      <w:szCs w:val="32"/>
    </w:rPr>
  </w:style>
  <w:style w:type="paragraph" w:styleId="Ingenmellomrom">
    <w:name w:val="No Spacing"/>
    <w:uiPriority w:val="1"/>
    <w:rsid w:val="00982D3D"/>
  </w:style>
  <w:style w:type="character" w:customStyle="1" w:styleId="Overskrift1Tegn">
    <w:name w:val="Overskrift 1 Tegn"/>
    <w:basedOn w:val="Standardskriftforavsnitt"/>
    <w:link w:val="Overskrift1"/>
    <w:uiPriority w:val="9"/>
    <w:rsid w:val="00982D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982D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982D3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Overskrift4Tegn">
    <w:name w:val="Overskrift 4 Tegn"/>
    <w:aliases w:val="IOGT_punktliste mengdetekst Tegn"/>
    <w:basedOn w:val="Standardskriftforavsnitt"/>
    <w:link w:val="Overskrift4"/>
    <w:uiPriority w:val="9"/>
    <w:rsid w:val="00982D3D"/>
    <w:rPr>
      <w:rFonts w:ascii="Source Sans 3" w:eastAsiaTheme="majorEastAsia" w:hAnsi="Source Sans 3" w:cstheme="majorBidi"/>
    </w:rPr>
  </w:style>
  <w:style w:type="paragraph" w:customStyle="1" w:styleId="IOGTuthevmengdetekst">
    <w:name w:val="IOGT_uthev mengdetekst"/>
    <w:basedOn w:val="IOGTmengdetekst"/>
    <w:qFormat/>
    <w:rsid w:val="007C7AD8"/>
    <w:rPr>
      <w:rFonts w:ascii="Source Sans 3 Semibold" w:hAnsi="Source Sans 3 Semibold"/>
      <w:b/>
      <w:bCs/>
    </w:rPr>
  </w:style>
  <w:style w:type="paragraph" w:styleId="Topptekst">
    <w:name w:val="header"/>
    <w:basedOn w:val="Normal"/>
    <w:link w:val="TopptekstTegn"/>
    <w:uiPriority w:val="99"/>
    <w:unhideWhenUsed/>
    <w:rsid w:val="00164033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164033"/>
    <w:rPr>
      <w:rFonts w:ascii="Source Sans 3" w:hAnsi="Source Sans 3"/>
    </w:rPr>
  </w:style>
  <w:style w:type="paragraph" w:styleId="Bunntekst">
    <w:name w:val="footer"/>
    <w:basedOn w:val="Normal"/>
    <w:link w:val="BunntekstTegn"/>
    <w:uiPriority w:val="99"/>
    <w:unhideWhenUsed/>
    <w:rsid w:val="00164033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164033"/>
    <w:rPr>
      <w:rFonts w:ascii="Source Sans 3" w:hAnsi="Source Sans 3"/>
    </w:rPr>
  </w:style>
  <w:style w:type="paragraph" w:styleId="Revisjon">
    <w:name w:val="Revision"/>
    <w:hidden/>
    <w:uiPriority w:val="99"/>
    <w:semiHidden/>
    <w:rsid w:val="005646E5"/>
    <w:rPr>
      <w:rFonts w:ascii="Source Sans 3" w:hAnsi="Source Sans 3"/>
    </w:rPr>
  </w:style>
  <w:style w:type="character" w:styleId="Hyperkobling">
    <w:name w:val="Hyperlink"/>
    <w:basedOn w:val="Standardskriftforavsnitt"/>
    <w:uiPriority w:val="99"/>
    <w:unhideWhenUsed/>
    <w:rsid w:val="00D332AD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D332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iogt@iogt.no" TargetMode="External"/><Relationship Id="rId1" Type="http://schemas.openxmlformats.org/officeDocument/2006/relationships/hyperlink" Target="mailto:iogt@iogt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682cae5-b9f6-4f8b-8e3d-13f6a316eeeb">
      <UserInfo>
        <DisplayName>Trude Sletteberg</DisplayName>
        <AccountId>18</AccountId>
        <AccountType/>
      </UserInfo>
    </SharedWithUsers>
    <bilde xmlns="9983194f-e30d-4694-bcf4-94bb16498c89">
      <Url xsi:nil="true"/>
      <Description xsi:nil="true"/>
    </bilde>
    <lcf76f155ced4ddcb4097134ff3c332f xmlns="9983194f-e30d-4694-bcf4-94bb16498c89">
      <Terms xmlns="http://schemas.microsoft.com/office/infopath/2007/PartnerControls"/>
    </lcf76f155ced4ddcb4097134ff3c332f>
    <TaxCatchAll xmlns="6682cae5-b9f6-4f8b-8e3d-13f6a316eee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68241AAB3EB42BACAB4D0D3DFDB29" ma:contentTypeVersion="17" ma:contentTypeDescription="Opprett et nytt dokument." ma:contentTypeScope="" ma:versionID="3a65ea92d67c1bed138a2aa6739324a6">
  <xsd:schema xmlns:xsd="http://www.w3.org/2001/XMLSchema" xmlns:xs="http://www.w3.org/2001/XMLSchema" xmlns:p="http://schemas.microsoft.com/office/2006/metadata/properties" xmlns:ns2="9983194f-e30d-4694-bcf4-94bb16498c89" xmlns:ns3="6682cae5-b9f6-4f8b-8e3d-13f6a316eeeb" targetNamespace="http://schemas.microsoft.com/office/2006/metadata/properties" ma:root="true" ma:fieldsID="76717c92bec8cea7825f6c12c960a769" ns2:_="" ns3:_="">
    <xsd:import namespace="9983194f-e30d-4694-bcf4-94bb16498c89"/>
    <xsd:import namespace="6682cae5-b9f6-4f8b-8e3d-13f6a316ee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il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3194f-e30d-4694-bcf4-94bb16498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ilde" ma:index="20" nillable="true" ma:displayName="bilde" ma:format="Image" ma:internalName="bild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demerkelapper" ma:readOnly="false" ma:fieldId="{5cf76f15-5ced-4ddc-b409-7134ff3c332f}" ma:taxonomyMulti="true" ma:sspId="2b882f52-489c-4ef8-9aa4-50ddcb78ce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2cae5-b9f6-4f8b-8e3d-13f6a316e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f62d4f9-7f9f-4b52-997d-4983de98c513}" ma:internalName="TaxCatchAll" ma:showField="CatchAllData" ma:web="6682cae5-b9f6-4f8b-8e3d-13f6a316ee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1C35DA-1520-494B-812C-CCEEF360FC00}">
  <ds:schemaRefs>
    <ds:schemaRef ds:uri="http://schemas.microsoft.com/office/2006/metadata/properties"/>
    <ds:schemaRef ds:uri="http://schemas.microsoft.com/office/infopath/2007/PartnerControls"/>
    <ds:schemaRef ds:uri="6682cae5-b9f6-4f8b-8e3d-13f6a316eeeb"/>
    <ds:schemaRef ds:uri="9983194f-e30d-4694-bcf4-94bb16498c89"/>
  </ds:schemaRefs>
</ds:datastoreItem>
</file>

<file path=customXml/itemProps2.xml><?xml version="1.0" encoding="utf-8"?>
<ds:datastoreItem xmlns:ds="http://schemas.openxmlformats.org/officeDocument/2006/customXml" ds:itemID="{83169815-E03B-40F1-BF16-DE5C3B65AB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83194f-e30d-4694-bcf4-94bb16498c89"/>
    <ds:schemaRef ds:uri="6682cae5-b9f6-4f8b-8e3d-13f6a316e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FC55DE-0BDD-41BA-BDA2-56D4AE22E1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43B5BC-5A9C-7746-8BB4-EBBB143B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IOGT brevmal med redigerbar adresse</Template>
  <TotalTime>1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Mari-Marthe Katt-Ugle</dc:creator>
  <cp:keywords/>
  <dc:description/>
  <cp:lastModifiedBy>Mari-Marthe Apenæs</cp:lastModifiedBy>
  <cp:revision>2</cp:revision>
  <cp:lastPrinted>2023-01-10T07:44:00Z</cp:lastPrinted>
  <dcterms:created xsi:type="dcterms:W3CDTF">2023-04-28T12:25:00Z</dcterms:created>
  <dcterms:modified xsi:type="dcterms:W3CDTF">2023-04-28T12:25:00Z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0x01010031968241AAB3EB42BACAB4D0D3DFDB29</vt:lpwstr>
  </property>
  <property fmtid="{D5CDD505-2E9C-101B-9397-08002B2CF9AE}" pid="3" name="MediaServiceImageTags">
    <vt:lpwstr/>
  </property>
</Properties>
</file>